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018" w:rsidRDefault="00BC0018">
      <w:r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4" o:spid="_x0000_s1026" type="#_x0000_t202" style="position:absolute;margin-left:124.1pt;margin-top:105.25pt;width:414.25pt;height:573.2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" filled="f" stroked="f" strokeweight=".5pt">
            <v:textbox>
              <w:txbxContent>
                <w:p w:rsidR="00BC0018" w:rsidRPr="00835FA5" w:rsidRDefault="00BC0018" w:rsidP="0064233D">
                  <w:pPr>
                    <w:spacing w:after="60"/>
                    <w:rPr>
                      <w:rFonts w:cs="Calibri"/>
                      <w:b/>
                      <w:bCs/>
                      <w:color w:val="0070C0"/>
                      <w:sz w:val="48"/>
                      <w:szCs w:val="48"/>
                      <w:u w:val="single"/>
                    </w:rPr>
                  </w:pPr>
                  <w:bookmarkStart w:id="0" w:name="_GoBack"/>
                  <w:r w:rsidRPr="00835FA5">
                    <w:rPr>
                      <w:rFonts w:cs="Calibri"/>
                      <w:b/>
                      <w:bCs/>
                      <w:color w:val="0070C0"/>
                      <w:sz w:val="48"/>
                      <w:szCs w:val="48"/>
                      <w:u w:val="single"/>
                    </w:rPr>
                    <w:t>Impuls aus der Kapelle</w:t>
                  </w:r>
                </w:p>
                <w:p w:rsidR="00BC0018" w:rsidRPr="00857130" w:rsidRDefault="00BC0018">
                  <w:pPr>
                    <w:rPr>
                      <w:color w:val="0070C0"/>
                      <w:sz w:val="28"/>
                      <w:szCs w:val="28"/>
                    </w:rPr>
                  </w:pPr>
                  <w:r w:rsidRPr="00857130">
                    <w:rPr>
                      <w:color w:val="0070C0"/>
                      <w:sz w:val="28"/>
                      <w:szCs w:val="28"/>
                    </w:rPr>
                    <w:t xml:space="preserve">Wir </w:t>
                  </w:r>
                  <w:r w:rsidRPr="00857130">
                    <w:rPr>
                      <w:b/>
                      <w:bCs/>
                      <w:color w:val="0070C0"/>
                      <w:sz w:val="28"/>
                      <w:szCs w:val="28"/>
                    </w:rPr>
                    <w:t>übertragen</w:t>
                  </w:r>
                  <w:r w:rsidRPr="00857130">
                    <w:rPr>
                      <w:color w:val="0070C0"/>
                      <w:sz w:val="28"/>
                      <w:szCs w:val="28"/>
                    </w:rPr>
                    <w:t xml:space="preserve"> aus der </w:t>
                  </w:r>
                </w:p>
                <w:p w:rsidR="00BC0018" w:rsidRPr="00857130" w:rsidRDefault="00BC0018" w:rsidP="00410CB2">
                  <w:pPr>
                    <w:spacing w:before="120"/>
                    <w:jc w:val="center"/>
                    <w:rPr>
                      <w:b/>
                      <w:bCs/>
                      <w:color w:val="0070C0"/>
                      <w:sz w:val="36"/>
                      <w:szCs w:val="36"/>
                    </w:rPr>
                  </w:pPr>
                  <w:r w:rsidRPr="00857130">
                    <w:rPr>
                      <w:b/>
                      <w:bCs/>
                      <w:color w:val="0070C0"/>
                      <w:sz w:val="36"/>
                      <w:szCs w:val="36"/>
                    </w:rPr>
                    <w:t>Krankenhauskapelle</w:t>
                  </w:r>
                </w:p>
                <w:p w:rsidR="00BC0018" w:rsidRPr="00857130" w:rsidRDefault="00BC0018" w:rsidP="00410CB2">
                  <w:pPr>
                    <w:spacing w:after="120"/>
                    <w:jc w:val="center"/>
                    <w:rPr>
                      <w:b/>
                      <w:bCs/>
                      <w:color w:val="0070C0"/>
                      <w:sz w:val="36"/>
                      <w:szCs w:val="36"/>
                    </w:rPr>
                  </w:pPr>
                  <w:r w:rsidRPr="00857130">
                    <w:rPr>
                      <w:b/>
                      <w:bCs/>
                      <w:color w:val="0070C0"/>
                      <w:sz w:val="36"/>
                      <w:szCs w:val="36"/>
                    </w:rPr>
                    <w:t>täglich um 15.00 Uhr</w:t>
                  </w:r>
                </w:p>
                <w:p w:rsidR="00BC0018" w:rsidRPr="00857130" w:rsidRDefault="00BC0018">
                  <w:pPr>
                    <w:rPr>
                      <w:color w:val="0070C0"/>
                      <w:sz w:val="28"/>
                      <w:szCs w:val="28"/>
                    </w:rPr>
                  </w:pPr>
                  <w:r w:rsidRPr="00857130">
                    <w:rPr>
                      <w:color w:val="0070C0"/>
                      <w:sz w:val="28"/>
                      <w:szCs w:val="28"/>
                    </w:rPr>
                    <w:t>einen Impuls für den Tag (ca. 10 Minuten) und laden Sie ein, daran teilzuhaben. Mit dem Fernsehgerät in Ihrem Zimmer können Sie den Impuls empfangen.</w:t>
                  </w:r>
                </w:p>
                <w:p w:rsidR="00BC0018" w:rsidRPr="00857130" w:rsidRDefault="00BC0018" w:rsidP="00410CB2">
                  <w:pPr>
                    <w:rPr>
                      <w:color w:val="0070C0"/>
                      <w:sz w:val="28"/>
                      <w:szCs w:val="28"/>
                    </w:rPr>
                  </w:pPr>
                  <w:r w:rsidRPr="00857130">
                    <w:rPr>
                      <w:color w:val="0070C0"/>
                      <w:sz w:val="28"/>
                      <w:szCs w:val="28"/>
                    </w:rPr>
                    <w:t xml:space="preserve">In der Regel finden Sie ihn im Kanal 19 </w:t>
                  </w:r>
                </w:p>
                <w:p w:rsidR="00BC0018" w:rsidRPr="00857130" w:rsidRDefault="00BC0018" w:rsidP="00410CB2">
                  <w:pPr>
                    <w:rPr>
                      <w:color w:val="0070C0"/>
                      <w:sz w:val="24"/>
                      <w:szCs w:val="24"/>
                    </w:rPr>
                  </w:pPr>
                  <w:r w:rsidRPr="00857130">
                    <w:rPr>
                      <w:color w:val="0070C0"/>
                      <w:sz w:val="24"/>
                      <w:szCs w:val="24"/>
                    </w:rPr>
                    <w:t>(oder Sie suchen den Kanal, indem Sie vom Kanal 1 ausgehend rückwärts suchen).</w:t>
                  </w:r>
                </w:p>
                <w:p w:rsidR="00BC0018" w:rsidRPr="00857130" w:rsidRDefault="00BC0018" w:rsidP="0064233D">
                  <w:pPr>
                    <w:rPr>
                      <w:color w:val="0070C0"/>
                      <w:sz w:val="20"/>
                      <w:szCs w:val="20"/>
                    </w:rPr>
                  </w:pPr>
                </w:p>
                <w:p w:rsidR="00BC0018" w:rsidRPr="00835FA5" w:rsidRDefault="00BC0018" w:rsidP="0064233D">
                  <w:pPr>
                    <w:spacing w:after="60"/>
                    <w:rPr>
                      <w:rFonts w:cs="Calibri"/>
                      <w:b/>
                      <w:bCs/>
                      <w:color w:val="0070C0"/>
                      <w:sz w:val="48"/>
                      <w:szCs w:val="48"/>
                      <w:u w:val="single"/>
                    </w:rPr>
                  </w:pPr>
                  <w:r w:rsidRPr="00835FA5">
                    <w:rPr>
                      <w:rFonts w:cs="Calibri"/>
                      <w:b/>
                      <w:bCs/>
                      <w:color w:val="0070C0"/>
                      <w:sz w:val="48"/>
                      <w:szCs w:val="48"/>
                      <w:u w:val="single"/>
                    </w:rPr>
                    <w:t>mitfeiern</w:t>
                  </w:r>
                </w:p>
                <w:p w:rsidR="00BC0018" w:rsidRPr="00857130" w:rsidRDefault="00BC0018">
                  <w:pPr>
                    <w:rPr>
                      <w:color w:val="0070C0"/>
                      <w:sz w:val="28"/>
                      <w:szCs w:val="28"/>
                    </w:rPr>
                  </w:pPr>
                  <w:r w:rsidRPr="00857130">
                    <w:rPr>
                      <w:color w:val="0070C0"/>
                      <w:sz w:val="28"/>
                      <w:szCs w:val="28"/>
                    </w:rPr>
                    <w:t>Bis auf weiteres können wir wegen der Corona-Epidemie in unseren</w:t>
                  </w:r>
                </w:p>
                <w:p w:rsidR="00BC0018" w:rsidRPr="00857130" w:rsidRDefault="00BC0018">
                  <w:pPr>
                    <w:rPr>
                      <w:color w:val="0070C0"/>
                      <w:sz w:val="28"/>
                      <w:szCs w:val="28"/>
                    </w:rPr>
                  </w:pPr>
                  <w:r w:rsidRPr="00857130">
                    <w:rPr>
                      <w:color w:val="0070C0"/>
                      <w:sz w:val="28"/>
                      <w:szCs w:val="28"/>
                    </w:rPr>
                    <w:t>Kapellen keinen Gottesdienst feiern.</w:t>
                  </w:r>
                </w:p>
                <w:p w:rsidR="00BC0018" w:rsidRPr="00857130" w:rsidRDefault="00BC0018">
                  <w:pPr>
                    <w:rPr>
                      <w:color w:val="0070C0"/>
                      <w:sz w:val="28"/>
                      <w:szCs w:val="28"/>
                    </w:rPr>
                  </w:pPr>
                  <w:r w:rsidRPr="00857130">
                    <w:rPr>
                      <w:color w:val="0070C0"/>
                      <w:sz w:val="28"/>
                      <w:szCs w:val="28"/>
                    </w:rPr>
                    <w:t xml:space="preserve">Wir laden Sie darum ein, den </w:t>
                  </w:r>
                  <w:r w:rsidRPr="00857130">
                    <w:rPr>
                      <w:b/>
                      <w:bCs/>
                      <w:color w:val="0070C0"/>
                      <w:sz w:val="28"/>
                      <w:szCs w:val="28"/>
                    </w:rPr>
                    <w:t>Fernsehgottesdienst</w:t>
                  </w:r>
                  <w:r w:rsidRPr="00857130">
                    <w:rPr>
                      <w:color w:val="0070C0"/>
                      <w:sz w:val="28"/>
                      <w:szCs w:val="28"/>
                    </w:rPr>
                    <w:t xml:space="preserve"> mitzufeiern:</w:t>
                  </w:r>
                </w:p>
                <w:p w:rsidR="00BC0018" w:rsidRPr="00857130" w:rsidRDefault="00BC0018" w:rsidP="00410CB2">
                  <w:pPr>
                    <w:spacing w:before="120"/>
                    <w:jc w:val="center"/>
                    <w:rPr>
                      <w:b/>
                      <w:bCs/>
                      <w:color w:val="0070C0"/>
                      <w:sz w:val="36"/>
                      <w:szCs w:val="36"/>
                    </w:rPr>
                  </w:pPr>
                  <w:r w:rsidRPr="00857130">
                    <w:rPr>
                      <w:b/>
                      <w:bCs/>
                      <w:color w:val="0070C0"/>
                      <w:sz w:val="36"/>
                      <w:szCs w:val="36"/>
                    </w:rPr>
                    <w:t>ZDF-Fernsehen</w:t>
                  </w:r>
                </w:p>
                <w:p w:rsidR="00BC0018" w:rsidRPr="00857130" w:rsidRDefault="00BC0018" w:rsidP="00410CB2">
                  <w:pPr>
                    <w:jc w:val="center"/>
                    <w:rPr>
                      <w:b/>
                      <w:bCs/>
                      <w:color w:val="0070C0"/>
                      <w:sz w:val="36"/>
                      <w:szCs w:val="36"/>
                    </w:rPr>
                  </w:pPr>
                  <w:r w:rsidRPr="00857130">
                    <w:rPr>
                      <w:b/>
                      <w:bCs/>
                      <w:color w:val="0070C0"/>
                      <w:sz w:val="36"/>
                      <w:szCs w:val="36"/>
                    </w:rPr>
                    <w:t>sonntags um 09.30 Uhr</w:t>
                  </w:r>
                </w:p>
                <w:p w:rsidR="00BC0018" w:rsidRPr="00857130" w:rsidRDefault="00BC0018">
                  <w:pPr>
                    <w:rPr>
                      <w:color w:val="0070C0"/>
                      <w:sz w:val="20"/>
                      <w:szCs w:val="20"/>
                    </w:rPr>
                  </w:pPr>
                </w:p>
                <w:p w:rsidR="00BC0018" w:rsidRPr="00835FA5" w:rsidRDefault="00BC0018" w:rsidP="0064233D">
                  <w:pPr>
                    <w:spacing w:after="60"/>
                    <w:rPr>
                      <w:rFonts w:cs="Calibri"/>
                      <w:b/>
                      <w:bCs/>
                      <w:color w:val="0070C0"/>
                      <w:sz w:val="48"/>
                      <w:szCs w:val="48"/>
                      <w:u w:val="single"/>
                    </w:rPr>
                  </w:pPr>
                  <w:r w:rsidRPr="00835FA5">
                    <w:rPr>
                      <w:rFonts w:cs="Calibri"/>
                      <w:b/>
                      <w:bCs/>
                      <w:color w:val="0070C0"/>
                      <w:sz w:val="48"/>
                      <w:szCs w:val="48"/>
                      <w:u w:val="single"/>
                    </w:rPr>
                    <w:t>verbunden bleiben</w:t>
                  </w:r>
                </w:p>
                <w:p w:rsidR="00BC0018" w:rsidRPr="00857130" w:rsidRDefault="00BC0018">
                  <w:pPr>
                    <w:rPr>
                      <w:color w:val="0070C0"/>
                      <w:sz w:val="28"/>
                      <w:szCs w:val="28"/>
                    </w:rPr>
                  </w:pPr>
                  <w:r w:rsidRPr="00857130">
                    <w:rPr>
                      <w:color w:val="0070C0"/>
                      <w:sz w:val="28"/>
                      <w:szCs w:val="28"/>
                    </w:rPr>
                    <w:t>Wir Klinikseelsorgerinnen und Klinikseelsorger sind für Sie da – unabhängig von Ihrer religiösen Prägung.</w:t>
                  </w:r>
                </w:p>
                <w:p w:rsidR="00BC0018" w:rsidRPr="00857130" w:rsidRDefault="00BC0018">
                  <w:pPr>
                    <w:rPr>
                      <w:color w:val="0070C0"/>
                      <w:sz w:val="28"/>
                      <w:szCs w:val="28"/>
                    </w:rPr>
                  </w:pPr>
                  <w:r w:rsidRPr="00857130">
                    <w:rPr>
                      <w:color w:val="0070C0"/>
                      <w:sz w:val="28"/>
                      <w:szCs w:val="28"/>
                    </w:rPr>
                    <w:t>Wir nehmen uns Zeit für Gespräche über Schweres und Leichtes,</w:t>
                  </w:r>
                </w:p>
                <w:p w:rsidR="00BC0018" w:rsidRPr="00857130" w:rsidRDefault="00BC0018">
                  <w:pPr>
                    <w:rPr>
                      <w:color w:val="0070C0"/>
                      <w:sz w:val="28"/>
                      <w:szCs w:val="28"/>
                    </w:rPr>
                  </w:pPr>
                  <w:r w:rsidRPr="00857130">
                    <w:rPr>
                      <w:color w:val="0070C0"/>
                      <w:sz w:val="28"/>
                      <w:szCs w:val="28"/>
                    </w:rPr>
                    <w:t>wenn die Seele sich zu Wort meldet,</w:t>
                  </w:r>
                </w:p>
                <w:p w:rsidR="00BC0018" w:rsidRPr="00857130" w:rsidRDefault="00BC0018">
                  <w:pPr>
                    <w:rPr>
                      <w:color w:val="0070C0"/>
                      <w:sz w:val="28"/>
                      <w:szCs w:val="28"/>
                    </w:rPr>
                  </w:pPr>
                  <w:r w:rsidRPr="00857130">
                    <w:rPr>
                      <w:color w:val="0070C0"/>
                      <w:sz w:val="28"/>
                      <w:szCs w:val="28"/>
                    </w:rPr>
                    <w:t>beim Suchen nach dem was trägt,</w:t>
                  </w:r>
                </w:p>
                <w:p w:rsidR="00BC0018" w:rsidRPr="00857130" w:rsidRDefault="00BC0018" w:rsidP="0064233D">
                  <w:pPr>
                    <w:spacing w:after="120"/>
                    <w:rPr>
                      <w:color w:val="0070C0"/>
                      <w:sz w:val="28"/>
                      <w:szCs w:val="28"/>
                    </w:rPr>
                  </w:pPr>
                  <w:r w:rsidRPr="00857130">
                    <w:rPr>
                      <w:color w:val="0070C0"/>
                      <w:sz w:val="28"/>
                      <w:szCs w:val="28"/>
                    </w:rPr>
                    <w:t>wenn die Frage nach Gott ins Spiel kommt.</w:t>
                  </w:r>
                </w:p>
                <w:p w:rsidR="00BC0018" w:rsidRPr="00857130" w:rsidRDefault="00BC0018" w:rsidP="00B91489">
                  <w:pPr>
                    <w:rPr>
                      <w:color w:val="0070C0"/>
                      <w:sz w:val="28"/>
                      <w:szCs w:val="28"/>
                    </w:rPr>
                  </w:pPr>
                  <w:r w:rsidRPr="00857130">
                    <w:rPr>
                      <w:color w:val="0070C0"/>
                      <w:sz w:val="28"/>
                      <w:szCs w:val="28"/>
                    </w:rPr>
                    <w:t>Sie können uns direkt anrufen oder bitten jemand aus dem Behandlungsteam, uns zu benachrichtigen.</w:t>
                  </w:r>
                </w:p>
                <w:p w:rsidR="00BC0018" w:rsidRPr="00857130" w:rsidRDefault="00BC0018" w:rsidP="00B91489">
                  <w:pPr>
                    <w:rPr>
                      <w:color w:val="0070C0"/>
                      <w:sz w:val="28"/>
                      <w:szCs w:val="28"/>
                    </w:rPr>
                  </w:pPr>
                  <w:r w:rsidRPr="00857130">
                    <w:rPr>
                      <w:color w:val="0070C0"/>
                      <w:sz w:val="28"/>
                      <w:szCs w:val="28"/>
                    </w:rPr>
                    <w:t>Evang. Klinikseelsorge: 0173 – 3492 597</w:t>
                  </w:r>
                </w:p>
                <w:p w:rsidR="00BC0018" w:rsidRPr="00857130" w:rsidRDefault="00BC0018">
                  <w:pPr>
                    <w:rPr>
                      <w:color w:val="0070C0"/>
                      <w:sz w:val="28"/>
                      <w:szCs w:val="28"/>
                    </w:rPr>
                  </w:pPr>
                  <w:r w:rsidRPr="00857130">
                    <w:rPr>
                      <w:color w:val="0070C0"/>
                      <w:sz w:val="28"/>
                      <w:szCs w:val="28"/>
                    </w:rPr>
                    <w:t>Kath. Klinikseelsorge: 0173 – 3492 432</w:t>
                  </w:r>
                  <w:bookmarkEnd w:id="0"/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Textfeld 2" o:spid="_x0000_s1027" type="#_x0000_t202" style="position:absolute;margin-left:114.9pt;margin-top:111.9pt;width:422.25pt;height:552.7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" stroked="f" strokeweight=".5pt">
            <v:textbox>
              <w:txbxContent>
                <w:p w:rsidR="00BC0018" w:rsidRDefault="00BC0018">
                  <w:r w:rsidRPr="00FD72AA">
                    <w:rPr>
                      <w:noProof/>
                      <w:lang w:eastAsia="de-DE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3" o:spid="_x0000_i1026" type="#_x0000_t75" alt="Ein Bild, das draußen, Wasser, Mann, fahrend enthält.Automatisch generierte Beschreibung" style="width:432.75pt;height:577.5pt;visibility:visible">
                        <v:imagedata r:id="rId4" o:title=""/>
                      </v:shape>
                    </w:pict>
                  </w:r>
                </w:p>
              </w:txbxContent>
            </v:textbox>
          </v:shape>
        </w:pict>
      </w:r>
      <w:r w:rsidRPr="00FD72AA">
        <w:rPr>
          <w:noProof/>
          <w:lang w:eastAsia="de-DE"/>
        </w:rPr>
        <w:pict>
          <v:shape id="Grafik 1" o:spid="_x0000_i1027" type="#_x0000_t75" style="width:538.5pt;height:781.5pt;visibility:visible">
            <v:imagedata r:id="rId5" o:title=""/>
          </v:shape>
        </w:pict>
      </w:r>
    </w:p>
    <w:sectPr w:rsidR="00BC0018" w:rsidSect="003C50E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C50E5"/>
    <w:rsid w:val="000350C5"/>
    <w:rsid w:val="003C50E5"/>
    <w:rsid w:val="00410CB2"/>
    <w:rsid w:val="0050129F"/>
    <w:rsid w:val="0064233D"/>
    <w:rsid w:val="00690597"/>
    <w:rsid w:val="008110A4"/>
    <w:rsid w:val="00831395"/>
    <w:rsid w:val="00835FA5"/>
    <w:rsid w:val="00857130"/>
    <w:rsid w:val="009546FB"/>
    <w:rsid w:val="00B269F4"/>
    <w:rsid w:val="00B91489"/>
    <w:rsid w:val="00BC0018"/>
    <w:rsid w:val="00BE6675"/>
    <w:rsid w:val="00C3023E"/>
    <w:rsid w:val="00D237A7"/>
    <w:rsid w:val="00E22CA2"/>
    <w:rsid w:val="00F706DE"/>
    <w:rsid w:val="00FD72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CA2"/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110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110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0</Words>
  <Characters>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Andreas Meyer</dc:creator>
  <cp:keywords/>
  <dc:description/>
  <cp:lastModifiedBy>Wolfgang Steffel</cp:lastModifiedBy>
  <cp:revision>2</cp:revision>
  <cp:lastPrinted>2020-03-26T12:08:00Z</cp:lastPrinted>
  <dcterms:created xsi:type="dcterms:W3CDTF">2020-03-26T16:09:00Z</dcterms:created>
  <dcterms:modified xsi:type="dcterms:W3CDTF">2020-03-26T16:09:00Z</dcterms:modified>
</cp:coreProperties>
</file>